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2A" w:rsidRPr="00A317C7" w:rsidRDefault="00E548CD" w:rsidP="00E548CD">
      <w:pPr>
        <w:jc w:val="center"/>
        <w:rPr>
          <w:rFonts w:ascii="Calibri" w:hAnsi="Calibri" w:cs="Calibri"/>
          <w:b/>
          <w:sz w:val="28"/>
          <w:szCs w:val="28"/>
          <w:lang w:val="en-US"/>
        </w:rPr>
      </w:pPr>
      <w:bookmarkStart w:id="0" w:name="_GoBack"/>
      <w:bookmarkEnd w:id="0"/>
      <w:r w:rsidRPr="00A317C7">
        <w:rPr>
          <w:rFonts w:ascii="Calibri" w:hAnsi="Calibri" w:cs="Calibri"/>
          <w:b/>
          <w:sz w:val="28"/>
          <w:szCs w:val="28"/>
          <w:lang w:val="en-US"/>
        </w:rPr>
        <w:t>The Declaration of Supporting Member</w:t>
      </w:r>
    </w:p>
    <w:p w:rsidR="00E548CD" w:rsidRPr="00A317C7" w:rsidRDefault="00E548CD" w:rsidP="00E548CD">
      <w:pPr>
        <w:rPr>
          <w:rFonts w:ascii="Calibri" w:hAnsi="Calibri" w:cs="Calibri"/>
          <w:b/>
          <w:sz w:val="28"/>
          <w:szCs w:val="28"/>
          <w:lang w:val="en-US"/>
        </w:rPr>
      </w:pPr>
    </w:p>
    <w:p w:rsidR="00E548CD" w:rsidRPr="00A317C7" w:rsidRDefault="00E548CD" w:rsidP="00E548CD">
      <w:pPr>
        <w:jc w:val="center"/>
        <w:rPr>
          <w:rStyle w:val="hps"/>
          <w:rFonts w:ascii="Calibri" w:hAnsi="Calibri" w:cs="Calibri"/>
          <w:sz w:val="28"/>
          <w:szCs w:val="28"/>
          <w:lang w:val="en-US"/>
        </w:rPr>
      </w:pPr>
      <w:r w:rsidRPr="00A317C7">
        <w:rPr>
          <w:rStyle w:val="hps"/>
          <w:rFonts w:ascii="Calibri" w:hAnsi="Calibri" w:cs="Calibri"/>
          <w:sz w:val="28"/>
          <w:szCs w:val="28"/>
          <w:lang w:val="en-US"/>
        </w:rPr>
        <w:t>of the Union</w:t>
      </w:r>
      <w:r w:rsidRPr="00A317C7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A317C7">
        <w:rPr>
          <w:rStyle w:val="hps"/>
          <w:rFonts w:ascii="Calibri" w:hAnsi="Calibri" w:cs="Calibri"/>
          <w:sz w:val="28"/>
          <w:szCs w:val="28"/>
          <w:lang w:val="en-US"/>
        </w:rPr>
        <w:t>of Producers and</w:t>
      </w:r>
      <w:r w:rsidRPr="00A317C7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A317C7">
        <w:rPr>
          <w:rStyle w:val="hps"/>
          <w:rFonts w:ascii="Calibri" w:hAnsi="Calibri" w:cs="Calibri"/>
          <w:sz w:val="28"/>
          <w:szCs w:val="28"/>
          <w:lang w:val="en-US"/>
        </w:rPr>
        <w:t>Employers of</w:t>
      </w:r>
      <w:r w:rsidRPr="00A317C7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A317C7">
        <w:rPr>
          <w:rStyle w:val="hps"/>
          <w:rFonts w:ascii="Calibri" w:hAnsi="Calibri" w:cs="Calibri"/>
          <w:sz w:val="28"/>
          <w:szCs w:val="28"/>
          <w:lang w:val="en-US"/>
        </w:rPr>
        <w:t>Biogas</w:t>
      </w:r>
      <w:r w:rsidRPr="00A317C7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A317C7">
        <w:rPr>
          <w:rStyle w:val="hps"/>
          <w:rFonts w:ascii="Calibri" w:hAnsi="Calibri" w:cs="Calibri"/>
          <w:sz w:val="28"/>
          <w:szCs w:val="28"/>
          <w:lang w:val="en-US"/>
        </w:rPr>
        <w:t>Industry</w:t>
      </w:r>
    </w:p>
    <w:p w:rsidR="00E548CD" w:rsidRPr="00A317C7" w:rsidRDefault="00E548CD" w:rsidP="00E548CD">
      <w:pPr>
        <w:jc w:val="center"/>
        <w:rPr>
          <w:rStyle w:val="hps"/>
          <w:rFonts w:ascii="Calibri" w:hAnsi="Calibri" w:cs="Calibri"/>
          <w:sz w:val="28"/>
          <w:szCs w:val="28"/>
          <w:lang w:val="en-US"/>
        </w:rPr>
      </w:pPr>
    </w:p>
    <w:p w:rsidR="00E548CD" w:rsidRPr="00A317C7" w:rsidRDefault="00E548CD" w:rsidP="00CF11DE">
      <w:pPr>
        <w:spacing w:line="360" w:lineRule="auto"/>
        <w:jc w:val="center"/>
        <w:rPr>
          <w:rStyle w:val="hps"/>
          <w:sz w:val="28"/>
          <w:szCs w:val="28"/>
          <w:lang w:val="en-US"/>
        </w:rPr>
      </w:pPr>
    </w:p>
    <w:p w:rsidR="00E548CD" w:rsidRPr="00A317C7" w:rsidRDefault="00E548CD" w:rsidP="00CF11DE">
      <w:pPr>
        <w:spacing w:line="360" w:lineRule="auto"/>
        <w:jc w:val="both"/>
        <w:rPr>
          <w:rFonts w:ascii="Calibri" w:hAnsi="Calibri" w:cs="Calibri"/>
          <w:lang w:val="en-US"/>
        </w:rPr>
      </w:pPr>
      <w:r w:rsidRPr="00A317C7">
        <w:rPr>
          <w:rFonts w:ascii="Calibri" w:hAnsi="Calibri" w:cs="Calibri"/>
          <w:lang w:val="en-US"/>
        </w:rPr>
        <w:t>Company: ____________________________________________________________________</w:t>
      </w:r>
    </w:p>
    <w:p w:rsidR="00E548CD" w:rsidRPr="00A317C7" w:rsidRDefault="00E548CD" w:rsidP="00CF11DE">
      <w:pPr>
        <w:spacing w:line="360" w:lineRule="auto"/>
        <w:jc w:val="both"/>
        <w:rPr>
          <w:rFonts w:ascii="Calibri" w:hAnsi="Calibri" w:cs="Calibri"/>
          <w:lang w:val="en-US"/>
        </w:rPr>
      </w:pPr>
      <w:r w:rsidRPr="00A317C7">
        <w:rPr>
          <w:rFonts w:ascii="Calibri" w:hAnsi="Calibri" w:cs="Calibri"/>
          <w:lang w:val="en-US"/>
        </w:rPr>
        <w:t>Address:    ____________________________________________________________________</w:t>
      </w:r>
    </w:p>
    <w:p w:rsidR="00E548CD" w:rsidRPr="00A317C7" w:rsidRDefault="00E548CD" w:rsidP="00CF11DE">
      <w:pPr>
        <w:spacing w:line="360" w:lineRule="auto"/>
        <w:jc w:val="both"/>
        <w:rPr>
          <w:rFonts w:ascii="Calibri" w:hAnsi="Calibri" w:cs="Calibri"/>
          <w:lang w:val="en-US"/>
        </w:rPr>
      </w:pPr>
      <w:r w:rsidRPr="00A317C7">
        <w:rPr>
          <w:rFonts w:ascii="Calibri" w:hAnsi="Calibri" w:cs="Calibri"/>
          <w:lang w:val="en-US"/>
        </w:rPr>
        <w:t>Tel.:           ____________________________________________________________________</w:t>
      </w:r>
    </w:p>
    <w:p w:rsidR="00E548CD" w:rsidRPr="00A317C7" w:rsidRDefault="00E548CD" w:rsidP="00CF11DE">
      <w:pPr>
        <w:spacing w:line="360" w:lineRule="auto"/>
        <w:jc w:val="both"/>
        <w:rPr>
          <w:rFonts w:ascii="Calibri" w:hAnsi="Calibri" w:cs="Calibri"/>
          <w:lang w:val="en-US"/>
        </w:rPr>
      </w:pPr>
      <w:r w:rsidRPr="00A317C7">
        <w:rPr>
          <w:rFonts w:ascii="Calibri" w:hAnsi="Calibri" w:cs="Calibri"/>
          <w:lang w:val="en-US"/>
        </w:rPr>
        <w:t>e-mail:      ____________________________________________________________________</w:t>
      </w:r>
    </w:p>
    <w:p w:rsidR="00E548CD" w:rsidRPr="00A317C7" w:rsidRDefault="00E548CD" w:rsidP="00CF11DE">
      <w:pPr>
        <w:spacing w:line="360" w:lineRule="auto"/>
        <w:jc w:val="both"/>
        <w:rPr>
          <w:rFonts w:ascii="Calibri" w:hAnsi="Calibri" w:cs="Calibri"/>
          <w:lang w:val="en-US"/>
        </w:rPr>
      </w:pPr>
    </w:p>
    <w:p w:rsidR="00E548CD" w:rsidRPr="00A317C7" w:rsidRDefault="00E548CD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75772A" w:rsidP="00E548CD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100965</wp:posOffset>
                </wp:positionV>
                <wp:extent cx="2326005" cy="724535"/>
                <wp:effectExtent l="8890" t="5715" r="508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8CD" w:rsidRPr="001604BC" w:rsidRDefault="00097BF5" w:rsidP="00097BF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604BC">
                              <w:rPr>
                                <w:rFonts w:ascii="Calibri" w:hAnsi="Calibri" w:cs="Calibri"/>
                              </w:rPr>
                              <w:t>Tax Identification Number</w:t>
                            </w:r>
                            <w:r w:rsidR="00E548CD" w:rsidRPr="001604BC">
                              <w:rPr>
                                <w:rFonts w:ascii="Calibri" w:hAnsi="Calibri" w:cs="Calibri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2.7pt;margin-top:7.95pt;width:183.15pt;height:57.0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">
                <v:textbox>
                  <w:txbxContent>
                    <w:p w:rsidR="00E548CD" w:rsidRPr="001604BC" w:rsidRDefault="00097BF5" w:rsidP="00097BF5">
                      <w:pPr>
                        <w:rPr>
                          <w:rFonts w:ascii="Calibri" w:hAnsi="Calibri" w:cs="Calibri"/>
                        </w:rPr>
                      </w:pPr>
                      <w:r w:rsidRPr="001604BC">
                        <w:rPr>
                          <w:rFonts w:ascii="Calibri" w:hAnsi="Calibri" w:cs="Calibri"/>
                        </w:rPr>
                        <w:t>Tax Identification Number</w:t>
                      </w:r>
                      <w:r w:rsidR="00E548CD" w:rsidRPr="001604BC">
                        <w:rPr>
                          <w:rFonts w:ascii="Calibri" w:hAnsi="Calibri" w:cs="Calibri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43815</wp:posOffset>
                </wp:positionV>
                <wp:extent cx="2326640" cy="1163320"/>
                <wp:effectExtent l="0" t="0" r="22225" b="1841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8CD" w:rsidRPr="001604BC" w:rsidRDefault="00097BF5" w:rsidP="00E548C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1604BC">
                              <w:rPr>
                                <w:rFonts w:ascii="Calibri" w:hAnsi="Calibri" w:cs="Calibri"/>
                              </w:rPr>
                              <w:t>Stamp</w:t>
                            </w:r>
                          </w:p>
                          <w:p w:rsidR="00E548CD" w:rsidRDefault="00E548CD" w:rsidP="00E548CD"/>
                          <w:p w:rsidR="00E548CD" w:rsidRDefault="00E548CD" w:rsidP="00E548CD"/>
                          <w:p w:rsidR="00E548CD" w:rsidRDefault="00E548CD" w:rsidP="00E548CD"/>
                          <w:p w:rsidR="00E548CD" w:rsidRDefault="00E548CD" w:rsidP="00E548CD"/>
                          <w:p w:rsidR="00E548CD" w:rsidRDefault="00E548CD" w:rsidP="00E548C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.6pt;margin-top:3.45pt;width:183.2pt;height:91.6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">
                <v:textbox style="mso-fit-shape-to-text:t">
                  <w:txbxContent>
                    <w:p w:rsidR="00E548CD" w:rsidRPr="001604BC" w:rsidRDefault="00097BF5" w:rsidP="00E548CD">
                      <w:pPr>
                        <w:rPr>
                          <w:rFonts w:ascii="Calibri" w:hAnsi="Calibri" w:cs="Calibri"/>
                        </w:rPr>
                      </w:pPr>
                      <w:r w:rsidRPr="001604BC">
                        <w:rPr>
                          <w:rFonts w:ascii="Calibri" w:hAnsi="Calibri" w:cs="Calibri"/>
                        </w:rPr>
                        <w:t>Stamp</w:t>
                      </w:r>
                    </w:p>
                    <w:p w:rsidR="00E548CD" w:rsidRDefault="00E548CD" w:rsidP="00E548CD"/>
                    <w:p w:rsidR="00E548CD" w:rsidRDefault="00E548CD" w:rsidP="00E548CD"/>
                    <w:p w:rsidR="00E548CD" w:rsidRDefault="00E548CD" w:rsidP="00E548CD"/>
                    <w:p w:rsidR="00E548CD" w:rsidRDefault="00E548CD" w:rsidP="00E548CD"/>
                    <w:p w:rsidR="00E548CD" w:rsidRDefault="00E548CD" w:rsidP="00E548CD"/>
                  </w:txbxContent>
                </v:textbox>
              </v:shape>
            </w:pict>
          </mc:Fallback>
        </mc:AlternateContent>
      </w: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097BF5" w:rsidRPr="00A317C7" w:rsidRDefault="00097BF5" w:rsidP="00E548CD">
      <w:pPr>
        <w:jc w:val="both"/>
        <w:rPr>
          <w:rFonts w:ascii="Calibri" w:hAnsi="Calibri" w:cs="Calibri"/>
          <w:lang w:val="en-US"/>
        </w:rPr>
      </w:pPr>
    </w:p>
    <w:p w:rsidR="00E548CD" w:rsidRPr="00A317C7" w:rsidRDefault="00CF11DE" w:rsidP="00CF11DE">
      <w:pPr>
        <w:spacing w:line="360" w:lineRule="auto"/>
        <w:jc w:val="both"/>
        <w:rPr>
          <w:rFonts w:ascii="Calibri" w:hAnsi="Calibri" w:cs="Calibri"/>
          <w:b/>
          <w:lang w:val="en-US"/>
        </w:rPr>
      </w:pPr>
      <w:r w:rsidRPr="00A317C7">
        <w:rPr>
          <w:rStyle w:val="hps"/>
          <w:rFonts w:ascii="Calibri" w:hAnsi="Calibri" w:cs="Calibri"/>
          <w:b/>
          <w:lang w:val="en-US"/>
        </w:rPr>
        <w:t>We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desire to be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a supporting member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of the Union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of Producers and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Employers of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the Biogas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Industry</w:t>
      </w:r>
      <w:r w:rsidRPr="00A317C7">
        <w:rPr>
          <w:rFonts w:ascii="Calibri" w:hAnsi="Calibri" w:cs="Calibri"/>
          <w:b/>
          <w:lang w:val="en-US"/>
        </w:rPr>
        <w:t xml:space="preserve">, and we </w:t>
      </w:r>
      <w:r w:rsidRPr="00A317C7">
        <w:rPr>
          <w:rStyle w:val="hps"/>
          <w:rFonts w:ascii="Calibri" w:hAnsi="Calibri" w:cs="Calibri"/>
          <w:b/>
          <w:lang w:val="en-US"/>
        </w:rPr>
        <w:t>declare our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willingness to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actively cooperate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in achieving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Pr="00A317C7">
        <w:rPr>
          <w:rStyle w:val="hps"/>
          <w:rFonts w:ascii="Calibri" w:hAnsi="Calibri" w:cs="Calibri"/>
          <w:b/>
          <w:lang w:val="en-US"/>
        </w:rPr>
        <w:t>the objectives set out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="00A317C7">
        <w:rPr>
          <w:rStyle w:val="hps"/>
          <w:rFonts w:ascii="Calibri" w:hAnsi="Calibri" w:cs="Calibri"/>
          <w:b/>
          <w:lang w:val="en-US"/>
        </w:rPr>
        <w:t>in the Articles of Association</w:t>
      </w:r>
      <w:r w:rsidRPr="00A317C7">
        <w:rPr>
          <w:rFonts w:ascii="Calibri" w:hAnsi="Calibri" w:cs="Calibri"/>
          <w:b/>
          <w:lang w:val="en-US"/>
        </w:rPr>
        <w:t xml:space="preserve"> </w:t>
      </w:r>
      <w:r w:rsidR="00A317C7">
        <w:rPr>
          <w:rFonts w:ascii="Calibri" w:hAnsi="Calibri" w:cs="Calibri"/>
          <w:b/>
          <w:lang w:val="en-US"/>
        </w:rPr>
        <w:t>of UPEBI</w:t>
      </w:r>
      <w:r w:rsidRPr="00A317C7">
        <w:rPr>
          <w:rFonts w:ascii="Calibri" w:hAnsi="Calibri" w:cs="Calibri"/>
          <w:b/>
          <w:lang w:val="en-US"/>
        </w:rPr>
        <w:t>.</w:t>
      </w:r>
    </w:p>
    <w:p w:rsidR="00CF11DE" w:rsidRPr="00A317C7" w:rsidRDefault="00CF11DE" w:rsidP="00CF11DE">
      <w:pPr>
        <w:spacing w:line="360" w:lineRule="auto"/>
        <w:jc w:val="both"/>
        <w:rPr>
          <w:rFonts w:ascii="Calibri" w:hAnsi="Calibri" w:cs="Calibri"/>
          <w:b/>
          <w:lang w:val="en-US"/>
        </w:rPr>
      </w:pPr>
    </w:p>
    <w:p w:rsidR="00CF11DE" w:rsidRPr="00A317C7" w:rsidRDefault="00CF11DE" w:rsidP="00CF11DE">
      <w:pPr>
        <w:spacing w:line="360" w:lineRule="auto"/>
        <w:jc w:val="both"/>
        <w:rPr>
          <w:rFonts w:ascii="Calibri" w:hAnsi="Calibri" w:cs="Calibri"/>
          <w:b/>
          <w:lang w:val="en-US"/>
        </w:rPr>
      </w:pPr>
    </w:p>
    <w:p w:rsidR="00CF11DE" w:rsidRPr="00A317C7" w:rsidRDefault="00CF11DE" w:rsidP="00CF11DE">
      <w:pPr>
        <w:spacing w:line="360" w:lineRule="auto"/>
        <w:jc w:val="right"/>
        <w:rPr>
          <w:rFonts w:ascii="Calibri" w:hAnsi="Calibri" w:cs="Calibri"/>
          <w:lang w:val="en-US"/>
        </w:rPr>
      </w:pPr>
    </w:p>
    <w:p w:rsidR="00CF11DE" w:rsidRDefault="00CF11DE" w:rsidP="00CF11DE">
      <w:pPr>
        <w:spacing w:line="36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</w:t>
      </w:r>
    </w:p>
    <w:p w:rsidR="00CF11DE" w:rsidRPr="00CF11DE" w:rsidRDefault="00CF11DE" w:rsidP="00CF11DE">
      <w:pPr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/Date, signature, Stamp/</w:t>
      </w:r>
    </w:p>
    <w:sectPr w:rsidR="00CF11DE" w:rsidRPr="00CF11DE" w:rsidSect="009A2BDF">
      <w:headerReference w:type="default" r:id="rId7"/>
      <w:footerReference w:type="default" r:id="rId8"/>
      <w:type w:val="continuous"/>
      <w:pgSz w:w="11906" w:h="16838"/>
      <w:pgMar w:top="1418" w:right="1418" w:bottom="567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9E9" w:rsidRDefault="008169E9" w:rsidP="00F351F6">
      <w:r>
        <w:separator/>
      </w:r>
    </w:p>
  </w:endnote>
  <w:endnote w:type="continuationSeparator" w:id="0">
    <w:p w:rsidR="008169E9" w:rsidRDefault="008169E9" w:rsidP="00F3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F7" w:rsidRDefault="0075772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-203200</wp:posOffset>
          </wp:positionV>
          <wp:extent cx="6878955" cy="892175"/>
          <wp:effectExtent l="0" t="0" r="0" b="3175"/>
          <wp:wrapNone/>
          <wp:docPr id="1" name="Obraz 2" descr="D:\PROJEKTY\WWW\2012-upebi\papier\p1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PROJEKTY\WWW\2012-upebi\papier\p1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95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18F7" w:rsidRDefault="003C18F7">
    <w:pPr>
      <w:pStyle w:val="Stopka"/>
    </w:pPr>
  </w:p>
  <w:p w:rsidR="003C18F7" w:rsidRDefault="003C18F7">
    <w:pPr>
      <w:pStyle w:val="Stopka"/>
    </w:pPr>
  </w:p>
  <w:p w:rsidR="003C18F7" w:rsidRDefault="003C18F7">
    <w:pPr>
      <w:pStyle w:val="Stopka"/>
    </w:pPr>
  </w:p>
  <w:p w:rsidR="002363D3" w:rsidRPr="009A2BDF" w:rsidRDefault="009A2BDF" w:rsidP="009A2BDF">
    <w:pPr>
      <w:ind w:left="-142" w:right="-142"/>
      <w:jc w:val="center"/>
      <w:rPr>
        <w:i/>
        <w:iCs/>
        <w:sz w:val="14"/>
        <w:szCs w:val="14"/>
      </w:rPr>
    </w:pPr>
    <w:r w:rsidRPr="008164DA">
      <w:rPr>
        <w:i/>
        <w:iCs/>
        <w:sz w:val="14"/>
        <w:szCs w:val="14"/>
      </w:rPr>
      <w:t xml:space="preserve">Unia Producentów i Pracodawców Przemysłu </w:t>
    </w:r>
    <w:r>
      <w:rPr>
        <w:i/>
        <w:iCs/>
        <w:sz w:val="14"/>
        <w:szCs w:val="14"/>
      </w:rPr>
      <w:t>Biogazowego</w:t>
    </w:r>
    <w:r w:rsidRPr="008164DA">
      <w:rPr>
        <w:i/>
        <w:iCs/>
        <w:sz w:val="14"/>
        <w:szCs w:val="14"/>
      </w:rPr>
      <w:t xml:space="preserve"> z si</w:t>
    </w:r>
    <w:r>
      <w:rPr>
        <w:i/>
        <w:iCs/>
        <w:sz w:val="14"/>
        <w:szCs w:val="14"/>
      </w:rPr>
      <w:t>edzibą w Warszawie, ul. Jana III Sobieskiego 102 A lok. U7, 00-764</w:t>
    </w:r>
    <w:r w:rsidRPr="008164DA">
      <w:rPr>
        <w:i/>
        <w:iCs/>
        <w:sz w:val="14"/>
        <w:szCs w:val="14"/>
      </w:rPr>
      <w:t xml:space="preserve"> Warszawa, wpisana pod nr KRS</w:t>
    </w:r>
    <w:r>
      <w:rPr>
        <w:i/>
        <w:iCs/>
        <w:sz w:val="14"/>
        <w:szCs w:val="14"/>
      </w:rPr>
      <w:t xml:space="preserve"> 0000429684 </w:t>
    </w:r>
    <w:r w:rsidRPr="008164DA">
      <w:rPr>
        <w:i/>
        <w:iCs/>
        <w:sz w:val="14"/>
        <w:szCs w:val="14"/>
      </w:rPr>
      <w:t>do Rejestru Stowarzyszeń, innych organizacji społecznych i zawodowych, fundacji i publicznych zakładów opieki zdrowotnej, prowa</w:t>
    </w:r>
    <w:r>
      <w:rPr>
        <w:i/>
        <w:iCs/>
        <w:sz w:val="14"/>
        <w:szCs w:val="14"/>
      </w:rPr>
      <w:t>dzonego przez Sąd Rejonowy dla m. s</w:t>
    </w:r>
    <w:r w:rsidRPr="008164DA">
      <w:rPr>
        <w:i/>
        <w:iCs/>
        <w:sz w:val="14"/>
        <w:szCs w:val="14"/>
      </w:rPr>
      <w:t>t. Warszawy w Warszawie, XI</w:t>
    </w:r>
    <w:r>
      <w:rPr>
        <w:i/>
        <w:iCs/>
        <w:sz w:val="14"/>
        <w:szCs w:val="14"/>
      </w:rPr>
      <w:t>I</w:t>
    </w:r>
    <w:r w:rsidRPr="008164DA">
      <w:rPr>
        <w:i/>
        <w:iCs/>
        <w:sz w:val="14"/>
        <w:szCs w:val="14"/>
      </w:rPr>
      <w:t xml:space="preserve">I Wydział Gospodarczy Krajowego Rejestru Sądowego, o numerze identyfikacji podatkowej (NIP) </w:t>
    </w:r>
    <w:r>
      <w:rPr>
        <w:i/>
        <w:iCs/>
        <w:sz w:val="14"/>
        <w:szCs w:val="14"/>
      </w:rPr>
      <w:t>–</w:t>
    </w:r>
    <w:r w:rsidRPr="008164DA">
      <w:rPr>
        <w:i/>
        <w:iCs/>
        <w:sz w:val="14"/>
        <w:szCs w:val="14"/>
      </w:rPr>
      <w:t xml:space="preserve"> </w:t>
    </w:r>
    <w:r>
      <w:rPr>
        <w:i/>
        <w:iCs/>
        <w:sz w:val="14"/>
        <w:szCs w:val="14"/>
      </w:rPr>
      <w:t>521-363-69-31.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9E9" w:rsidRDefault="008169E9" w:rsidP="00F351F6">
      <w:r>
        <w:separator/>
      </w:r>
    </w:p>
  </w:footnote>
  <w:footnote w:type="continuationSeparator" w:id="0">
    <w:p w:rsidR="008169E9" w:rsidRDefault="008169E9" w:rsidP="00F35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F7" w:rsidRDefault="0075772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31750</wp:posOffset>
          </wp:positionV>
          <wp:extent cx="7018020" cy="906780"/>
          <wp:effectExtent l="0" t="0" r="0" b="7620"/>
          <wp:wrapNone/>
          <wp:docPr id="2" name="Obraz 1" descr="D:\PROJEKTY\WWW\2012-upebi\papier\p1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PROJEKTY\WWW\2012-upebi\papier\p1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18F7" w:rsidRDefault="003C18F7">
    <w:pPr>
      <w:pStyle w:val="Nagwek"/>
    </w:pPr>
  </w:p>
  <w:p w:rsidR="003C18F7" w:rsidRDefault="003C18F7">
    <w:pPr>
      <w:pStyle w:val="Nagwek"/>
    </w:pPr>
  </w:p>
  <w:p w:rsidR="003C18F7" w:rsidRDefault="003C18F7" w:rsidP="003C18F7">
    <w:pPr>
      <w:pStyle w:val="Nagwek"/>
    </w:pPr>
  </w:p>
  <w:p w:rsidR="00F351F6" w:rsidRDefault="00F351F6">
    <w:pPr>
      <w:pStyle w:val="Nagwek"/>
    </w:pPr>
  </w:p>
  <w:p w:rsidR="003C18F7" w:rsidRDefault="003C18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D72"/>
    <w:rsid w:val="00097BF5"/>
    <w:rsid w:val="000A130C"/>
    <w:rsid w:val="00101BAF"/>
    <w:rsid w:val="00107D72"/>
    <w:rsid w:val="001604BC"/>
    <w:rsid w:val="001755B5"/>
    <w:rsid w:val="001B4E91"/>
    <w:rsid w:val="002164B8"/>
    <w:rsid w:val="002363D3"/>
    <w:rsid w:val="002E0015"/>
    <w:rsid w:val="002E396D"/>
    <w:rsid w:val="00366630"/>
    <w:rsid w:val="003C18F7"/>
    <w:rsid w:val="003F6BD9"/>
    <w:rsid w:val="004D4372"/>
    <w:rsid w:val="00504DD4"/>
    <w:rsid w:val="00517E94"/>
    <w:rsid w:val="0054732A"/>
    <w:rsid w:val="00553AF0"/>
    <w:rsid w:val="00562CD2"/>
    <w:rsid w:val="00574112"/>
    <w:rsid w:val="005E144A"/>
    <w:rsid w:val="00617470"/>
    <w:rsid w:val="00626752"/>
    <w:rsid w:val="006642D7"/>
    <w:rsid w:val="00674459"/>
    <w:rsid w:val="006E11A9"/>
    <w:rsid w:val="00717510"/>
    <w:rsid w:val="00723414"/>
    <w:rsid w:val="00733202"/>
    <w:rsid w:val="0075772A"/>
    <w:rsid w:val="007E6CD9"/>
    <w:rsid w:val="00806B7D"/>
    <w:rsid w:val="00815359"/>
    <w:rsid w:val="008169E9"/>
    <w:rsid w:val="008224BA"/>
    <w:rsid w:val="008250FB"/>
    <w:rsid w:val="00840281"/>
    <w:rsid w:val="008713F7"/>
    <w:rsid w:val="008D51B9"/>
    <w:rsid w:val="00904585"/>
    <w:rsid w:val="00914D39"/>
    <w:rsid w:val="009255AE"/>
    <w:rsid w:val="00960468"/>
    <w:rsid w:val="009876D0"/>
    <w:rsid w:val="009922C4"/>
    <w:rsid w:val="009A0780"/>
    <w:rsid w:val="009A2BDF"/>
    <w:rsid w:val="009D7CDA"/>
    <w:rsid w:val="00A317C7"/>
    <w:rsid w:val="00A3392A"/>
    <w:rsid w:val="00A37100"/>
    <w:rsid w:val="00AA56BA"/>
    <w:rsid w:val="00B61152"/>
    <w:rsid w:val="00B82609"/>
    <w:rsid w:val="00BD78D9"/>
    <w:rsid w:val="00C26735"/>
    <w:rsid w:val="00C431FF"/>
    <w:rsid w:val="00C95036"/>
    <w:rsid w:val="00CF11DE"/>
    <w:rsid w:val="00D5523A"/>
    <w:rsid w:val="00E02E8B"/>
    <w:rsid w:val="00E548CD"/>
    <w:rsid w:val="00E55DA2"/>
    <w:rsid w:val="00E96D80"/>
    <w:rsid w:val="00EB4E88"/>
    <w:rsid w:val="00F160D5"/>
    <w:rsid w:val="00F351F6"/>
    <w:rsid w:val="00F9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BD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351F6"/>
  </w:style>
  <w:style w:type="paragraph" w:styleId="Stopka">
    <w:name w:val="footer"/>
    <w:basedOn w:val="Normalny"/>
    <w:link w:val="StopkaZnak"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F351F6"/>
  </w:style>
  <w:style w:type="paragraph" w:styleId="Tekstdymka">
    <w:name w:val="Balloon Text"/>
    <w:basedOn w:val="Normalny"/>
    <w:link w:val="TekstdymkaZnak"/>
    <w:uiPriority w:val="99"/>
    <w:semiHidden/>
    <w:unhideWhenUsed/>
    <w:rsid w:val="00F35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51F6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E548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BD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351F6"/>
  </w:style>
  <w:style w:type="paragraph" w:styleId="Stopka">
    <w:name w:val="footer"/>
    <w:basedOn w:val="Normalny"/>
    <w:link w:val="StopkaZnak"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F351F6"/>
  </w:style>
  <w:style w:type="paragraph" w:styleId="Tekstdymka">
    <w:name w:val="Balloon Text"/>
    <w:basedOn w:val="Normalny"/>
    <w:link w:val="TekstdymkaZnak"/>
    <w:uiPriority w:val="99"/>
    <w:semiHidden/>
    <w:unhideWhenUsed/>
    <w:rsid w:val="00F35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51F6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E54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4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zabela\AppData\Local\Microsoft\Windows\Temporary%20Internet%20Files\Content.Outlook\BF9QM72N\p1%20(3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p1 (3)</Template>
  <TotalTime>0</TotalTime>
  <Pages>1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Mędzelewska</dc:creator>
  <cp:lastModifiedBy>Robert</cp:lastModifiedBy>
  <cp:revision>2</cp:revision>
  <cp:lastPrinted>2012-10-08T07:42:00Z</cp:lastPrinted>
  <dcterms:created xsi:type="dcterms:W3CDTF">2016-10-10T21:16:00Z</dcterms:created>
  <dcterms:modified xsi:type="dcterms:W3CDTF">2016-10-10T21:16:00Z</dcterms:modified>
</cp:coreProperties>
</file>